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883D8C8" w14:textId="77777777" w:rsidR="00F34919" w:rsidRDefault="00F34919" w:rsidP="00F34919">
      <w:pPr>
        <w:jc w:val="center"/>
      </w:pPr>
      <w:r>
        <w:t>Remember Them Forever</w:t>
      </w:r>
    </w:p>
    <w:p w14:paraId="35203F7B" w14:textId="77777777" w:rsidR="00F34919" w:rsidRDefault="00F34919" w:rsidP="00F34919">
      <w:pPr>
        <w:jc w:val="center"/>
      </w:pPr>
    </w:p>
    <w:p w14:paraId="31302ED2" w14:textId="549D1C0D" w:rsidR="00F34919" w:rsidRDefault="00F34919" w:rsidP="00460402">
      <w:pPr>
        <w:tabs>
          <w:tab w:val="left" w:pos="720"/>
        </w:tabs>
      </w:pPr>
      <w:r>
        <w:t>Name:</w:t>
      </w:r>
      <w:r w:rsidR="00460402">
        <w:tab/>
      </w:r>
      <w:r w:rsidR="000270B4">
        <w:t>Billy Joe Harrell</w:t>
      </w:r>
    </w:p>
    <w:p w14:paraId="3084D5B6" w14:textId="77777777" w:rsidR="0027478A" w:rsidRDefault="0027478A" w:rsidP="00460402">
      <w:pPr>
        <w:tabs>
          <w:tab w:val="left" w:pos="720"/>
        </w:tabs>
      </w:pPr>
    </w:p>
    <w:p w14:paraId="2080FFAA" w14:textId="739220C8" w:rsidR="00F34919" w:rsidRDefault="00F34919" w:rsidP="00460402">
      <w:pPr>
        <w:tabs>
          <w:tab w:val="left" w:pos="720"/>
        </w:tabs>
      </w:pPr>
      <w:r>
        <w:t>Birth:</w:t>
      </w:r>
      <w:r w:rsidR="00460402">
        <w:tab/>
        <w:t>0</w:t>
      </w:r>
      <w:r w:rsidR="0027478A">
        <w:t>8 Aug 1928</w:t>
      </w:r>
    </w:p>
    <w:p w14:paraId="0FDCDA47" w14:textId="480088D3" w:rsidR="00F34919" w:rsidRDefault="00460402" w:rsidP="00460402">
      <w:pPr>
        <w:tabs>
          <w:tab w:val="left" w:pos="720"/>
        </w:tabs>
      </w:pPr>
      <w:r>
        <w:tab/>
      </w:r>
      <w:r w:rsidR="0027478A">
        <w:t>Montague Co. Montague, Texas</w:t>
      </w:r>
      <w:r w:rsidR="00F34919">
        <w:t xml:space="preserve">            </w:t>
      </w:r>
    </w:p>
    <w:p w14:paraId="26AE8E24" w14:textId="77777777" w:rsidR="00F34919" w:rsidRDefault="00F34919" w:rsidP="00460402">
      <w:pPr>
        <w:tabs>
          <w:tab w:val="left" w:pos="720"/>
        </w:tabs>
      </w:pPr>
    </w:p>
    <w:p w14:paraId="118FC556" w14:textId="2F6B7666" w:rsidR="00F34919" w:rsidRDefault="00F34919" w:rsidP="00460402">
      <w:pPr>
        <w:tabs>
          <w:tab w:val="left" w:pos="720"/>
        </w:tabs>
      </w:pPr>
      <w:r>
        <w:t>Death:</w:t>
      </w:r>
      <w:r w:rsidR="00460402">
        <w:tab/>
        <w:t>0</w:t>
      </w:r>
      <w:r w:rsidR="0027478A">
        <w:t>6 Jun</w:t>
      </w:r>
      <w:r w:rsidR="0050295A">
        <w:t xml:space="preserve"> </w:t>
      </w:r>
      <w:r w:rsidR="0027478A">
        <w:t>1989</w:t>
      </w:r>
    </w:p>
    <w:p w14:paraId="28981E42" w14:textId="48A9E59F" w:rsidR="0027478A" w:rsidRDefault="00460402" w:rsidP="00460402">
      <w:pPr>
        <w:tabs>
          <w:tab w:val="left" w:pos="720"/>
        </w:tabs>
      </w:pPr>
      <w:r>
        <w:tab/>
      </w:r>
      <w:r w:rsidR="0027478A">
        <w:t>Montague Co. Montague, Texas</w:t>
      </w:r>
    </w:p>
    <w:p w14:paraId="539227F1" w14:textId="77777777" w:rsidR="00F34919" w:rsidRDefault="00F34919" w:rsidP="00F34919">
      <w:r>
        <w:t xml:space="preserve">              </w:t>
      </w:r>
    </w:p>
    <w:p w14:paraId="3DB4C179" w14:textId="77777777" w:rsidR="00460402" w:rsidRDefault="00460402" w:rsidP="00F34919"/>
    <w:p w14:paraId="29132F21" w14:textId="4AA5D310" w:rsidR="00F34919" w:rsidRDefault="00F34919" w:rsidP="00F34919">
      <w:r>
        <w:t>Cemetery:</w:t>
      </w:r>
      <w:r w:rsidR="00460402">
        <w:tab/>
      </w:r>
      <w:r w:rsidR="00460402">
        <w:tab/>
      </w:r>
      <w:r w:rsidR="00C044CB">
        <w:t>Prairie Mound</w:t>
      </w:r>
      <w:r w:rsidR="003961B8">
        <w:t xml:space="preserve"> Cemetery</w:t>
      </w:r>
    </w:p>
    <w:p w14:paraId="6003D203" w14:textId="783CCE08" w:rsidR="00C20902" w:rsidRDefault="00F34919" w:rsidP="00F34919">
      <w:r>
        <w:t>Cemetery Location:</w:t>
      </w:r>
      <w:r w:rsidR="00460402">
        <w:tab/>
      </w:r>
      <w:r w:rsidR="00C044CB">
        <w:t>1006 4</w:t>
      </w:r>
      <w:r w:rsidR="00C044CB" w:rsidRPr="00C044CB">
        <w:rPr>
          <w:vertAlign w:val="superscript"/>
        </w:rPr>
        <w:t>th</w:t>
      </w:r>
      <w:r w:rsidR="00C044CB">
        <w:t xml:space="preserve"> Street</w:t>
      </w:r>
      <w:r w:rsidR="00C50258">
        <w:t xml:space="preserve"> </w:t>
      </w:r>
    </w:p>
    <w:p w14:paraId="0D9CB2CE" w14:textId="4FB8FF71" w:rsidR="00F34919" w:rsidRDefault="00C044CB" w:rsidP="00460402">
      <w:pPr>
        <w:ind w:left="1440" w:firstLine="720"/>
      </w:pPr>
      <w:r>
        <w:t>Argyle, TX  76226</w:t>
      </w:r>
      <w:r>
        <w:tab/>
      </w:r>
    </w:p>
    <w:p w14:paraId="2118A312" w14:textId="59B73B82" w:rsidR="00C50258" w:rsidRDefault="00C50258" w:rsidP="00F34919">
      <w:r>
        <w:t>Section:</w:t>
      </w:r>
      <w:r w:rsidR="00460402">
        <w:tab/>
      </w:r>
      <w:r w:rsidR="00460402">
        <w:tab/>
      </w:r>
      <w:r w:rsidR="000D5D68">
        <w:t>East, Block S</w:t>
      </w:r>
    </w:p>
    <w:p w14:paraId="4934A9AD" w14:textId="36D5CB6C" w:rsidR="00F34919" w:rsidRDefault="00F34919" w:rsidP="00F34919">
      <w:r>
        <w:t>Plot GPS:</w:t>
      </w:r>
      <w:r w:rsidR="00460402">
        <w:tab/>
      </w:r>
      <w:r w:rsidR="00460402">
        <w:tab/>
      </w:r>
      <w:r w:rsidR="0027478A">
        <w:t>33</w:t>
      </w:r>
      <w:r w:rsidR="00460402" w:rsidRPr="00B43D24">
        <w:t>°</w:t>
      </w:r>
      <w:r w:rsidR="00460402">
        <w:t xml:space="preserve"> </w:t>
      </w:r>
      <w:r w:rsidR="0027478A">
        <w:t>06</w:t>
      </w:r>
      <w:r w:rsidR="00460402">
        <w:t xml:space="preserve">’ </w:t>
      </w:r>
      <w:r w:rsidR="0027478A">
        <w:t>30</w:t>
      </w:r>
      <w:r w:rsidR="00460402">
        <w:t>”</w:t>
      </w:r>
      <w:r w:rsidR="0027478A">
        <w:t xml:space="preserve"> N</w:t>
      </w:r>
      <w:r w:rsidR="0050295A">
        <w:t xml:space="preserve">, </w:t>
      </w:r>
      <w:r w:rsidR="0027478A">
        <w:t>97</w:t>
      </w:r>
      <w:r w:rsidR="00460402" w:rsidRPr="00B43D24">
        <w:t>°</w:t>
      </w:r>
      <w:r w:rsidR="00460402">
        <w:t xml:space="preserve"> </w:t>
      </w:r>
      <w:r w:rsidR="0027478A">
        <w:t>13’</w:t>
      </w:r>
      <w:r w:rsidR="00460402">
        <w:t xml:space="preserve"> </w:t>
      </w:r>
      <w:r w:rsidR="0027478A">
        <w:t>33</w:t>
      </w:r>
      <w:r w:rsidR="00460402">
        <w:t>”</w:t>
      </w:r>
      <w:r w:rsidR="0027478A">
        <w:t xml:space="preserve"> W</w:t>
      </w:r>
    </w:p>
    <w:p w14:paraId="045E3E46" w14:textId="77777777" w:rsidR="00F34919" w:rsidRDefault="00F34919" w:rsidP="00F34919"/>
    <w:p w14:paraId="0211F840" w14:textId="77777777" w:rsidR="00FE5378" w:rsidRDefault="00FE5378" w:rsidP="00F34919"/>
    <w:p w14:paraId="49054A8E" w14:textId="77777777" w:rsidR="00FE5378" w:rsidRDefault="00F34919" w:rsidP="00FE5378">
      <w:pPr>
        <w:tabs>
          <w:tab w:val="left" w:pos="1080"/>
        </w:tabs>
      </w:pPr>
      <w:r>
        <w:t xml:space="preserve">Military: </w:t>
      </w:r>
      <w:r w:rsidR="00FE5378">
        <w:tab/>
        <w:t>E</w:t>
      </w:r>
      <w:r w:rsidR="00C95F2E">
        <w:t xml:space="preserve">nlisted in the US Navy </w:t>
      </w:r>
      <w:r w:rsidR="00184C19">
        <w:t xml:space="preserve">on </w:t>
      </w:r>
      <w:r w:rsidR="00FE5378">
        <w:t>0</w:t>
      </w:r>
      <w:r w:rsidR="00C95F2E">
        <w:t>8 Feb. 1946</w:t>
      </w:r>
      <w:r w:rsidR="00FE5378">
        <w:t xml:space="preserve">; </w:t>
      </w:r>
      <w:r w:rsidR="00C95F2E">
        <w:t>discharged</w:t>
      </w:r>
      <w:r w:rsidR="00184C19">
        <w:t xml:space="preserve"> on </w:t>
      </w:r>
      <w:r w:rsidR="00FE5378">
        <w:t>0</w:t>
      </w:r>
      <w:r w:rsidR="00C95F2E">
        <w:t>1 Aug. 1946.</w:t>
      </w:r>
    </w:p>
    <w:p w14:paraId="2E87B08A" w14:textId="60B7ABF7" w:rsidR="00F34919" w:rsidRDefault="00FE5378" w:rsidP="00FE5378">
      <w:pPr>
        <w:tabs>
          <w:tab w:val="left" w:pos="1080"/>
        </w:tabs>
      </w:pPr>
      <w:r>
        <w:tab/>
      </w:r>
      <w:r w:rsidR="00C95F2E">
        <w:t>WW</w:t>
      </w:r>
      <w:r w:rsidR="00184C19">
        <w:t xml:space="preserve"> </w:t>
      </w:r>
      <w:r w:rsidR="00C95F2E">
        <w:t>II veteran</w:t>
      </w:r>
      <w:r>
        <w:t>; r</w:t>
      </w:r>
      <w:r w:rsidR="00C95F2E">
        <w:t>eceived the WW</w:t>
      </w:r>
      <w:r w:rsidR="00184C19">
        <w:t xml:space="preserve"> </w:t>
      </w:r>
      <w:r w:rsidR="00C95F2E">
        <w:t>II Victory medal</w:t>
      </w:r>
    </w:p>
    <w:p w14:paraId="72234852" w14:textId="77777777" w:rsidR="00F34919" w:rsidRDefault="00F34919" w:rsidP="00FE5378">
      <w:pPr>
        <w:tabs>
          <w:tab w:val="left" w:pos="1080"/>
        </w:tabs>
      </w:pPr>
    </w:p>
    <w:p w14:paraId="4E9A6CE5" w14:textId="02307580" w:rsidR="00F34919" w:rsidRDefault="00F34919" w:rsidP="00FE5378">
      <w:pPr>
        <w:tabs>
          <w:tab w:val="left" w:pos="1080"/>
        </w:tabs>
      </w:pPr>
      <w:r>
        <w:t>Civilian:</w:t>
      </w:r>
      <w:r w:rsidR="00FE5378">
        <w:tab/>
      </w:r>
      <w:r w:rsidR="00C95F2E">
        <w:t>The 1950 Census worked for a car dealership, washing cars.</w:t>
      </w:r>
    </w:p>
    <w:p w14:paraId="4B11529C" w14:textId="77777777" w:rsidR="00F34919" w:rsidRDefault="00F34919" w:rsidP="00FE5378">
      <w:pPr>
        <w:tabs>
          <w:tab w:val="left" w:pos="1080"/>
        </w:tabs>
      </w:pPr>
    </w:p>
    <w:p w14:paraId="117C9682" w14:textId="77777777" w:rsidR="00FE5378" w:rsidRDefault="00F34919" w:rsidP="00FE5378">
      <w:pPr>
        <w:tabs>
          <w:tab w:val="left" w:pos="1080"/>
        </w:tabs>
      </w:pPr>
      <w:r>
        <w:t>Family:</w:t>
      </w:r>
      <w:r w:rsidR="00FE5378">
        <w:tab/>
        <w:t>Father:</w:t>
      </w:r>
      <w:r w:rsidR="00C95F2E">
        <w:t xml:space="preserve"> Claud B. Harrell </w:t>
      </w:r>
    </w:p>
    <w:p w14:paraId="332E9829" w14:textId="77777777" w:rsidR="00FE5378" w:rsidRDefault="00FE5378" w:rsidP="00FE5378">
      <w:pPr>
        <w:tabs>
          <w:tab w:val="left" w:pos="1080"/>
        </w:tabs>
      </w:pPr>
      <w:r>
        <w:tab/>
        <w:t xml:space="preserve">Mother: </w:t>
      </w:r>
      <w:r w:rsidR="00C95F2E">
        <w:t>Fannie Jones</w:t>
      </w:r>
    </w:p>
    <w:p w14:paraId="729B01A9" w14:textId="266728F8" w:rsidR="00F34919" w:rsidRDefault="00FE5378" w:rsidP="00FE5378">
      <w:pPr>
        <w:tabs>
          <w:tab w:val="left" w:pos="1080"/>
        </w:tabs>
      </w:pPr>
      <w:r>
        <w:tab/>
        <w:t xml:space="preserve">Spouse: </w:t>
      </w:r>
      <w:r w:rsidR="00C95F2E">
        <w:t>Marie Elizabeth MacDonald</w:t>
      </w:r>
      <w:r>
        <w:t xml:space="preserve">, </w:t>
      </w:r>
      <w:r w:rsidR="00C95F2E">
        <w:t xml:space="preserve">24 Aug </w:t>
      </w:r>
      <w:r w:rsidR="00007B68">
        <w:t>1946 in Denton, T</w:t>
      </w:r>
      <w:r>
        <w:t>X</w:t>
      </w:r>
    </w:p>
    <w:p w14:paraId="3F9BAC2D" w14:textId="77777777" w:rsidR="00F34919" w:rsidRDefault="00F34919" w:rsidP="00F34919"/>
    <w:p w14:paraId="0D5FC275" w14:textId="77777777" w:rsidR="003961B8" w:rsidRDefault="003961B8" w:rsidP="00F34919"/>
    <w:p w14:paraId="2DB3BAA0" w14:textId="10F32E4B" w:rsidR="00F34919" w:rsidRDefault="00F34919" w:rsidP="00F34919">
      <w:r>
        <w:t xml:space="preserve">Sources: </w:t>
      </w:r>
      <w:r w:rsidR="00007B68">
        <w:t>Find a Grave, Ancestry, Family Search</w:t>
      </w:r>
    </w:p>
    <w:p w14:paraId="630B67D6" w14:textId="77777777" w:rsidR="00F34919" w:rsidRDefault="00F34919" w:rsidP="00F34919"/>
    <w:p w14:paraId="2F384E13" w14:textId="77777777" w:rsidR="003961B8" w:rsidRDefault="003961B8" w:rsidP="00F34919"/>
    <w:p w14:paraId="1E18067F" w14:textId="77777777" w:rsidR="00F34919" w:rsidRDefault="00F34919" w:rsidP="00F34919">
      <w:r>
        <w:t xml:space="preserve">Author Information: </w:t>
      </w:r>
    </w:p>
    <w:p w14:paraId="1ABDF694" w14:textId="71A9020A" w:rsidR="00F34919" w:rsidRPr="005F40E8" w:rsidRDefault="001066F3" w:rsidP="00F34919">
      <w:r>
        <w:t>Ju</w:t>
      </w:r>
      <w:r w:rsidR="00007B68">
        <w:t>ly</w:t>
      </w:r>
      <w:r w:rsidR="00C044CB">
        <w:t xml:space="preserve"> 2026</w:t>
      </w:r>
    </w:p>
    <w:p w14:paraId="04A94756" w14:textId="7C1E285B" w:rsidR="00F34919" w:rsidRDefault="00007B68" w:rsidP="00F34919">
      <w:r>
        <w:t>Diana Marx</w:t>
      </w:r>
    </w:p>
    <w:p w14:paraId="765C8465" w14:textId="66CB1EA1" w:rsidR="00007B68" w:rsidRDefault="00007B68" w:rsidP="00F34919">
      <w:r>
        <w:t>fgdsh@aol.com</w:t>
      </w:r>
    </w:p>
    <w:p w14:paraId="6D22713A" w14:textId="77777777" w:rsidR="00C044CB" w:rsidRDefault="00C044CB" w:rsidP="00F34919"/>
    <w:p w14:paraId="5D5EA6BE" w14:textId="77777777" w:rsidR="00F34919" w:rsidRDefault="00F34919" w:rsidP="00F34919">
      <w:r>
        <w:t xml:space="preserve">Organization Represented: The Flower Mound </w:t>
      </w:r>
      <w:r w:rsidR="00C20902">
        <w:t xml:space="preserve">Chapter, </w:t>
      </w:r>
      <w:r>
        <w:t>NSDAR</w:t>
      </w:r>
    </w:p>
    <w:p w14:paraId="132FBDCA" w14:textId="77777777" w:rsidR="00F34919" w:rsidRDefault="00F34919" w:rsidP="00F34919"/>
    <w:p w14:paraId="29909E0A" w14:textId="77777777" w:rsidR="00F34919" w:rsidRDefault="00F34919" w:rsidP="00F34919">
      <w:pPr>
        <w:rPr>
          <w:rFonts w:eastAsia="Times New Roman" w:cstheme="minorHAnsi"/>
          <w:color w:val="0000FF"/>
          <w:u w:val="single"/>
        </w:rPr>
      </w:pPr>
      <w:r w:rsidRPr="00B01474">
        <w:rPr>
          <w:rFonts w:eastAsia="Times New Roman" w:cstheme="minorHAnsi"/>
          <w:color w:val="000000"/>
        </w:rPr>
        <w:t>General Disclaimer </w:t>
      </w:r>
      <w:r w:rsidRPr="00B01474">
        <w:rPr>
          <w:rFonts w:eastAsia="Times New Roman" w:cstheme="minorHAnsi"/>
          <w:color w:val="000000"/>
        </w:rPr>
        <w:br/>
        <w:t>This is a non-profit project developed by and controlled by the Texas Veterans Hall of Fame. Although we enter into collaborations with many supporting organizations, this site is not owned or operated by any Government body. All information found on this site has been obtained through fair use public contributions and compiled information from family, friends, and historians to preserve the history of Texas Veterans. We've done our best to craft a valuable and historic path to honor our Texas Veterans for their service, sacrifices and accomplishments; however, we make no claims of 100% accuracy. If you wish to submit corrections or suggestions, please contact us at </w:t>
      </w:r>
      <w:hyperlink r:id="rId4" w:history="1">
        <w:r w:rsidRPr="00B01474">
          <w:rPr>
            <w:rFonts w:eastAsia="Times New Roman" w:cstheme="minorHAnsi"/>
            <w:color w:val="0000FF"/>
            <w:u w:val="single"/>
          </w:rPr>
          <w:t>info@tvhof.org</w:t>
        </w:r>
      </w:hyperlink>
    </w:p>
    <w:p w14:paraId="2C0BAD31" w14:textId="77777777" w:rsidR="004F4C49" w:rsidRDefault="004F4C49"/>
    <w:sectPr w:rsidR="004F4C49" w:rsidSect="00F34919">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4"/>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0B4"/>
    <w:rsid w:val="00007B68"/>
    <w:rsid w:val="000270B4"/>
    <w:rsid w:val="000933CB"/>
    <w:rsid w:val="000B5468"/>
    <w:rsid w:val="000D5D68"/>
    <w:rsid w:val="001066F3"/>
    <w:rsid w:val="00151B11"/>
    <w:rsid w:val="00171CBC"/>
    <w:rsid w:val="00184C19"/>
    <w:rsid w:val="0027478A"/>
    <w:rsid w:val="002A6500"/>
    <w:rsid w:val="003961B8"/>
    <w:rsid w:val="003C6FD7"/>
    <w:rsid w:val="003F0807"/>
    <w:rsid w:val="00432C72"/>
    <w:rsid w:val="00460402"/>
    <w:rsid w:val="004F4C49"/>
    <w:rsid w:val="0050295A"/>
    <w:rsid w:val="00550FCF"/>
    <w:rsid w:val="005F40E8"/>
    <w:rsid w:val="006013BD"/>
    <w:rsid w:val="006F4F97"/>
    <w:rsid w:val="00763A79"/>
    <w:rsid w:val="00782BF0"/>
    <w:rsid w:val="00821935"/>
    <w:rsid w:val="009F2063"/>
    <w:rsid w:val="009F7338"/>
    <w:rsid w:val="00B91A6E"/>
    <w:rsid w:val="00C044CB"/>
    <w:rsid w:val="00C20902"/>
    <w:rsid w:val="00C50258"/>
    <w:rsid w:val="00C64636"/>
    <w:rsid w:val="00C64ACE"/>
    <w:rsid w:val="00C95F2E"/>
    <w:rsid w:val="00CC4753"/>
    <w:rsid w:val="00F34919"/>
    <w:rsid w:val="00F87135"/>
    <w:rsid w:val="00FE53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80974"/>
  <w15:chartTrackingRefBased/>
  <w15:docId w15:val="{4D8AAF86-A2EB-4CB8-9CC7-423632D52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9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34919"/>
    <w:rPr>
      <w:color w:val="0000FF"/>
      <w:u w:val="single"/>
    </w:rPr>
  </w:style>
  <w:style w:type="character" w:styleId="FollowedHyperlink">
    <w:name w:val="FollowedHyperlink"/>
    <w:basedOn w:val="DefaultParagraphFont"/>
    <w:uiPriority w:val="99"/>
    <w:semiHidden/>
    <w:unhideWhenUsed/>
    <w:rsid w:val="00C50258"/>
    <w:rPr>
      <w:color w:val="954F72" w:themeColor="followedHyperlink"/>
      <w:u w:val="single"/>
    </w:rPr>
  </w:style>
  <w:style w:type="character" w:styleId="UnresolvedMention">
    <w:name w:val="Unresolved Mention"/>
    <w:basedOn w:val="DefaultParagraphFont"/>
    <w:uiPriority w:val="99"/>
    <w:semiHidden/>
    <w:unhideWhenUsed/>
    <w:rsid w:val="00C044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info@tvhof.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wner\Downloads\RTF%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37f4b8a2-ad4f-41b5-9a91-284d2cc38f56}" enabled="1" method="Standard" siteId="{70de1992-07c6-480f-a318-a1afcba03983}" contentBits="0" removed="0"/>
</clbl:labelList>
</file>

<file path=docProps/app.xml><?xml version="1.0" encoding="utf-8"?>
<Properties xmlns="http://schemas.openxmlformats.org/officeDocument/2006/extended-properties" xmlns:vt="http://schemas.openxmlformats.org/officeDocument/2006/docPropsVTypes">
  <Template>C:\Users\Owner\Downloads\RTF TEMPLATE.dotx</Template>
  <TotalTime>6</TotalTime>
  <Pages>1</Pages>
  <Words>233</Words>
  <Characters>1330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Hank Marx</dc:creator>
  <cp:keywords/>
  <dc:description/>
  <cp:lastModifiedBy>Mason, Diana</cp:lastModifiedBy>
  <cp:revision>4</cp:revision>
  <dcterms:created xsi:type="dcterms:W3CDTF">2026-08-27T20:43:00Z</dcterms:created>
  <dcterms:modified xsi:type="dcterms:W3CDTF">2026-09-02T03:41:00Z</dcterms:modified>
</cp:coreProperties>
</file>