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9079A8" w14:textId="77777777" w:rsidR="00F34919" w:rsidRDefault="00F34919" w:rsidP="00F34919">
      <w:pPr>
        <w:jc w:val="center"/>
      </w:pPr>
      <w:r>
        <w:t>Remember Them Forever</w:t>
      </w:r>
    </w:p>
    <w:p w14:paraId="1697FAFA" w14:textId="77777777" w:rsidR="00F34919" w:rsidRDefault="00F34919" w:rsidP="00F34919">
      <w:pPr>
        <w:jc w:val="center"/>
      </w:pPr>
    </w:p>
    <w:p w14:paraId="5F83F8B3" w14:textId="6C2A51C5" w:rsidR="00F34919" w:rsidRDefault="00F34919" w:rsidP="00F34919">
      <w:r>
        <w:t>Name:</w:t>
      </w:r>
      <w:r w:rsidR="008259CB">
        <w:tab/>
      </w:r>
      <w:r w:rsidR="0077611A">
        <w:t>Charles Clagget</w:t>
      </w:r>
      <w:r w:rsidR="00DC0D12">
        <w:t xml:space="preserve"> </w:t>
      </w:r>
      <w:r w:rsidR="00611E24">
        <w:t>L</w:t>
      </w:r>
      <w:r w:rsidR="0077611A">
        <w:t>ewelling</w:t>
      </w:r>
    </w:p>
    <w:p w14:paraId="1EE00DC6" w14:textId="213A5BA2" w:rsidR="008259CB" w:rsidRDefault="008259CB" w:rsidP="00F34919"/>
    <w:p w14:paraId="64E8C77D" w14:textId="06FABDCD" w:rsidR="00F34919" w:rsidRDefault="00F34919" w:rsidP="00F34919">
      <w:r>
        <w:t>Birth:</w:t>
      </w:r>
      <w:r w:rsidR="008259CB">
        <w:tab/>
      </w:r>
      <w:r w:rsidR="0077611A">
        <w:t>24 Nov 1914</w:t>
      </w:r>
    </w:p>
    <w:p w14:paraId="5139E5CB" w14:textId="41234DC9" w:rsidR="00F34919" w:rsidRDefault="00611E24" w:rsidP="00F34919">
      <w:r>
        <w:tab/>
        <w:t>Dyersburg, Dyer County, Tennessee</w:t>
      </w:r>
      <w:r w:rsidR="00F34919">
        <w:t xml:space="preserve"> </w:t>
      </w:r>
    </w:p>
    <w:p w14:paraId="35317F5A" w14:textId="77777777" w:rsidR="00F34919" w:rsidRDefault="00F34919" w:rsidP="00F34919"/>
    <w:p w14:paraId="46EF7B08" w14:textId="7A221D73" w:rsidR="00F34919" w:rsidRDefault="00F34919" w:rsidP="00F34919">
      <w:r>
        <w:t xml:space="preserve">Death: </w:t>
      </w:r>
      <w:r w:rsidR="008259CB">
        <w:tab/>
      </w:r>
      <w:r w:rsidR="0077611A">
        <w:t>12 Jul 2014</w:t>
      </w:r>
    </w:p>
    <w:p w14:paraId="506AE6C1" w14:textId="79F981FC" w:rsidR="00611E24" w:rsidRDefault="00611E24" w:rsidP="00F34919">
      <w:r>
        <w:tab/>
        <w:t>Argyle, Denton County, Texas</w:t>
      </w:r>
    </w:p>
    <w:p w14:paraId="3B8D9012" w14:textId="77777777" w:rsidR="008259CB" w:rsidRDefault="008259CB" w:rsidP="00F34919"/>
    <w:p w14:paraId="4C4C6441" w14:textId="7473AD6E" w:rsidR="00F34919" w:rsidRDefault="00F34919" w:rsidP="00F34919">
      <w:r>
        <w:t>Cemetery:</w:t>
      </w:r>
      <w:r w:rsidR="008259CB">
        <w:tab/>
      </w:r>
      <w:r w:rsidR="008259CB">
        <w:tab/>
      </w:r>
      <w:r w:rsidR="00C044CB">
        <w:t>Prairie Mound</w:t>
      </w:r>
      <w:r w:rsidR="003961B8">
        <w:t xml:space="preserve"> Cemetery</w:t>
      </w:r>
    </w:p>
    <w:p w14:paraId="29AEE768" w14:textId="6F669296" w:rsidR="00C20902" w:rsidRDefault="00F34919" w:rsidP="00F34919">
      <w:r>
        <w:t>Cemetery Location:</w:t>
      </w:r>
      <w:r w:rsidR="008259CB">
        <w:tab/>
      </w:r>
      <w:r w:rsidR="00C044CB">
        <w:t>1006 4</w:t>
      </w:r>
      <w:r w:rsidR="00C044CB" w:rsidRPr="00C044CB">
        <w:rPr>
          <w:vertAlign w:val="superscript"/>
        </w:rPr>
        <w:t>th</w:t>
      </w:r>
      <w:r w:rsidR="00C044CB">
        <w:t xml:space="preserve"> Street</w:t>
      </w:r>
      <w:r w:rsidR="00C50258">
        <w:t xml:space="preserve"> </w:t>
      </w:r>
    </w:p>
    <w:p w14:paraId="35F059CC" w14:textId="4D1276C2" w:rsidR="00F34919" w:rsidRDefault="00C044CB" w:rsidP="008259CB">
      <w:pPr>
        <w:ind w:left="1440" w:firstLine="720"/>
      </w:pPr>
      <w:r>
        <w:t>Argyle, TX  76226</w:t>
      </w:r>
      <w:r>
        <w:tab/>
      </w:r>
    </w:p>
    <w:p w14:paraId="60B1B8DB" w14:textId="77777777" w:rsidR="00C044CB" w:rsidRDefault="00C044CB" w:rsidP="00F34919"/>
    <w:p w14:paraId="1D0D89EB" w14:textId="477E3495" w:rsidR="00C50258" w:rsidRDefault="00C50258" w:rsidP="00F34919">
      <w:r>
        <w:t xml:space="preserve">Section: </w:t>
      </w:r>
      <w:r w:rsidR="0077611A">
        <w:t xml:space="preserve"> </w:t>
      </w:r>
    </w:p>
    <w:p w14:paraId="3CF15560" w14:textId="77777777" w:rsidR="008259CB" w:rsidRDefault="00F34919" w:rsidP="00F34919">
      <w:r>
        <w:t>Plot GPS:</w:t>
      </w:r>
      <w:r w:rsidR="008259CB">
        <w:tab/>
      </w:r>
      <w:r w:rsidR="0077611A">
        <w:t>33</w:t>
      </w:r>
      <w:r w:rsidR="0077611A">
        <w:rPr>
          <w:vertAlign w:val="superscript"/>
        </w:rPr>
        <w:t>o</w:t>
      </w:r>
      <w:r w:rsidR="0077611A">
        <w:t xml:space="preserve"> 06’ 30” N</w:t>
      </w:r>
    </w:p>
    <w:p w14:paraId="2B70C67A" w14:textId="35208DEC" w:rsidR="00F34919" w:rsidRPr="0077611A" w:rsidRDefault="0077611A" w:rsidP="008259CB">
      <w:pPr>
        <w:ind w:left="720" w:firstLine="720"/>
      </w:pPr>
      <w:r>
        <w:t>97</w:t>
      </w:r>
      <w:r>
        <w:rPr>
          <w:vertAlign w:val="superscript"/>
        </w:rPr>
        <w:t>o</w:t>
      </w:r>
      <w:r>
        <w:t xml:space="preserve"> 13’ 35” W</w:t>
      </w:r>
    </w:p>
    <w:p w14:paraId="207B0273" w14:textId="77777777" w:rsidR="00F34919" w:rsidRDefault="00F34919" w:rsidP="00F34919"/>
    <w:p w14:paraId="2A19BE3C" w14:textId="500109EA" w:rsidR="00F34919" w:rsidRDefault="00F34919" w:rsidP="008259CB">
      <w:pPr>
        <w:ind w:left="1440" w:hanging="1440"/>
      </w:pPr>
      <w:r>
        <w:t>Military:</w:t>
      </w:r>
      <w:r w:rsidR="008259CB">
        <w:tab/>
      </w:r>
      <w:r w:rsidR="00284313">
        <w:t xml:space="preserve">During </w:t>
      </w:r>
      <w:r w:rsidR="0077611A">
        <w:t>WW II</w:t>
      </w:r>
      <w:r w:rsidR="008259CB">
        <w:t>,</w:t>
      </w:r>
      <w:r w:rsidR="00284313">
        <w:t xml:space="preserve"> Charles served in the </w:t>
      </w:r>
      <w:r w:rsidR="0077611A">
        <w:t>U.S. Army</w:t>
      </w:r>
      <w:r w:rsidR="00284313">
        <w:t xml:space="preserve"> from 17 May 1942 until </w:t>
      </w:r>
      <w:r w:rsidR="00923151">
        <w:t>0</w:t>
      </w:r>
      <w:r w:rsidR="00284313">
        <w:t xml:space="preserve">5 Apr 1945.  </w:t>
      </w:r>
      <w:r w:rsidR="00A02DBD">
        <w:t>Charles was a Major in the 32</w:t>
      </w:r>
      <w:r w:rsidR="00E43C9F">
        <w:rPr>
          <w:vertAlign w:val="superscript"/>
        </w:rPr>
        <w:t xml:space="preserve"> </w:t>
      </w:r>
      <w:r w:rsidR="00E43C9F">
        <w:t xml:space="preserve">Troop Carrier </w:t>
      </w:r>
      <w:r w:rsidR="00A02DBD">
        <w:t xml:space="preserve">Squadron </w:t>
      </w:r>
      <w:r w:rsidR="00D2473C">
        <w:t>whose operations included airborne assaults on Sicily, Normandy, Holland, and Germany, as well as aerial transportation in the Mediterranean and European Theaters of Operation.</w:t>
      </w:r>
    </w:p>
    <w:p w14:paraId="7F723F4B" w14:textId="77777777" w:rsidR="00F34919" w:rsidRDefault="00F34919" w:rsidP="008259CB">
      <w:pPr>
        <w:ind w:left="1440" w:hanging="1440"/>
      </w:pPr>
    </w:p>
    <w:p w14:paraId="5CF30AA5" w14:textId="4C0450FC" w:rsidR="00F34919" w:rsidRDefault="00F34919" w:rsidP="008259CB">
      <w:pPr>
        <w:ind w:left="1440" w:hanging="1440"/>
      </w:pPr>
      <w:r>
        <w:t>Civilian:</w:t>
      </w:r>
      <w:r w:rsidR="008259CB">
        <w:tab/>
      </w:r>
      <w:r w:rsidR="00EC32BD">
        <w:t xml:space="preserve">Charles </w:t>
      </w:r>
      <w:r w:rsidR="00284313">
        <w:t>worked</w:t>
      </w:r>
      <w:r w:rsidR="00EC32BD">
        <w:t xml:space="preserve"> for American Air Lines in Memphis, Tennessee</w:t>
      </w:r>
      <w:r w:rsidR="00284313">
        <w:t xml:space="preserve"> as a young man.</w:t>
      </w:r>
      <w:r w:rsidR="00EC32BD">
        <w:t xml:space="preserve"> </w:t>
      </w:r>
      <w:r w:rsidR="00284313">
        <w:t xml:space="preserve"> In a 1939 newspaper photo Charles was named as an aviation instructor for training given to students by the Civil Aeronautics Authority.</w:t>
      </w:r>
      <w:r w:rsidR="00A02DBD">
        <w:t xml:space="preserve">  In the 1950 Census Charles’ occupation was listed as pilot for a commercial airline.</w:t>
      </w:r>
    </w:p>
    <w:p w14:paraId="6A708FFB" w14:textId="77777777" w:rsidR="00F34919" w:rsidRDefault="00F34919" w:rsidP="008259CB">
      <w:pPr>
        <w:ind w:left="1440" w:hanging="1440"/>
      </w:pPr>
    </w:p>
    <w:p w14:paraId="7B508AD7" w14:textId="00675B9A" w:rsidR="00F34919" w:rsidRDefault="00F34919" w:rsidP="008259CB">
      <w:pPr>
        <w:ind w:left="1440" w:right="-90" w:hanging="1440"/>
      </w:pPr>
      <w:r>
        <w:t>Family:</w:t>
      </w:r>
      <w:r w:rsidR="008259CB">
        <w:tab/>
      </w:r>
      <w:r w:rsidR="00DC0D12">
        <w:t>Charles, the son of James Zollie Lewelling and Erie Ann Spence, was one of six Lewelling children.</w:t>
      </w:r>
    </w:p>
    <w:p w14:paraId="5F4F4C70" w14:textId="77777777" w:rsidR="008259CB" w:rsidRDefault="00DC0D12" w:rsidP="008259CB">
      <w:pPr>
        <w:ind w:left="1440"/>
      </w:pPr>
      <w:r>
        <w:t xml:space="preserve">Eileen Hunter, </w:t>
      </w:r>
      <w:r w:rsidR="00A02DBD">
        <w:t>his wife</w:t>
      </w:r>
      <w:r>
        <w:t>, preceded him in death.</w:t>
      </w:r>
    </w:p>
    <w:p w14:paraId="5BEB4135" w14:textId="2E1E6682" w:rsidR="00F34919" w:rsidRDefault="00A02DBD" w:rsidP="008259CB">
      <w:pPr>
        <w:ind w:left="1440"/>
      </w:pPr>
      <w:r>
        <w:t>Charles and Eileen were the parents of three sons.</w:t>
      </w:r>
    </w:p>
    <w:p w14:paraId="6B3165B1" w14:textId="77777777" w:rsidR="003961B8" w:rsidRDefault="003961B8" w:rsidP="00F34919"/>
    <w:p w14:paraId="61173687" w14:textId="77777777" w:rsidR="003961B8" w:rsidRDefault="003961B8" w:rsidP="00F34919"/>
    <w:p w14:paraId="5293C337" w14:textId="0965E0C5" w:rsidR="00F34919" w:rsidRDefault="00F34919" w:rsidP="00F34919">
      <w:r>
        <w:t xml:space="preserve">Sources: </w:t>
      </w:r>
      <w:r w:rsidR="00433C87">
        <w:t xml:space="preserve">Ancestry.com; </w:t>
      </w:r>
      <w:r w:rsidR="00DC0D12">
        <w:t xml:space="preserve">Find a Grave memorial #104726568; </w:t>
      </w:r>
      <w:r w:rsidR="00EC32BD">
        <w:t xml:space="preserve">U.S., WW II Draft Cards for Young Men, 1940-1947; </w:t>
      </w:r>
      <w:r w:rsidR="00284313">
        <w:t xml:space="preserve">U.S., Department of Veterans Affairs BIRLS Death File, 1850-2020; The Commercial Appeal, 9 Dec 1939, pg. 13; </w:t>
      </w:r>
      <w:r w:rsidR="00236286">
        <w:t xml:space="preserve">Air Force Historical Research Agency, </w:t>
      </w:r>
      <w:hyperlink r:id="rId4" w:history="1">
        <w:r w:rsidR="00236286" w:rsidRPr="00C9310F">
          <w:rPr>
            <w:rStyle w:val="Hyperlink"/>
          </w:rPr>
          <w:t>www.dafhistory.af.mil</w:t>
        </w:r>
      </w:hyperlink>
      <w:r w:rsidR="00236286">
        <w:t xml:space="preserve"> </w:t>
      </w:r>
    </w:p>
    <w:p w14:paraId="09B4FD96" w14:textId="77777777" w:rsidR="00F34919" w:rsidRDefault="00F34919" w:rsidP="00F34919"/>
    <w:p w14:paraId="1A19ADA6" w14:textId="77777777" w:rsidR="00F34919" w:rsidRDefault="00F34919" w:rsidP="00F34919">
      <w:r>
        <w:t xml:space="preserve">Author Information: </w:t>
      </w:r>
    </w:p>
    <w:p w14:paraId="662781D5" w14:textId="77777777" w:rsidR="00F34919" w:rsidRPr="005F40E8" w:rsidRDefault="001066F3" w:rsidP="00F34919">
      <w:r>
        <w:t>June</w:t>
      </w:r>
      <w:r w:rsidR="00C044CB">
        <w:t xml:space="preserve"> 2026</w:t>
      </w:r>
    </w:p>
    <w:p w14:paraId="14ACC1FE" w14:textId="77777777" w:rsidR="00F34919" w:rsidRDefault="00C044CB" w:rsidP="00F34919">
      <w:r>
        <w:t xml:space="preserve">Jo Ann Scott Evans  </w:t>
      </w:r>
      <w:hyperlink r:id="rId5" w:history="1">
        <w:r w:rsidRPr="00EE70E9">
          <w:rPr>
            <w:rStyle w:val="Hyperlink"/>
          </w:rPr>
          <w:t>jospike@me.com</w:t>
        </w:r>
      </w:hyperlink>
    </w:p>
    <w:p w14:paraId="429AD92E" w14:textId="77777777" w:rsidR="00C044CB" w:rsidRDefault="00C044CB" w:rsidP="00F34919"/>
    <w:p w14:paraId="498AA47C" w14:textId="77777777" w:rsidR="00F34919" w:rsidRDefault="00F34919" w:rsidP="00F34919">
      <w:r>
        <w:t xml:space="preserve">Organization Represented: The Flower Mound </w:t>
      </w:r>
      <w:r w:rsidR="00C20902">
        <w:t xml:space="preserve">Chapter, </w:t>
      </w:r>
      <w:r>
        <w:t>NSDAR</w:t>
      </w:r>
    </w:p>
    <w:p w14:paraId="66D4FCAA" w14:textId="77777777" w:rsidR="00F34919" w:rsidRDefault="00F34919" w:rsidP="00F34919"/>
    <w:p w14:paraId="2BBE132E" w14:textId="42823F10" w:rsidR="004F4C49" w:rsidRPr="008259CB" w:rsidRDefault="00F34919">
      <w:pPr>
        <w:rPr>
          <w:sz w:val="20"/>
          <w:szCs w:val="20"/>
        </w:rPr>
      </w:pPr>
      <w:r w:rsidRPr="00B01474">
        <w:rPr>
          <w:rFonts w:eastAsia="Times New Roman" w:cstheme="minorHAnsi"/>
          <w:color w:val="000000"/>
        </w:rPr>
        <w:t>General Disclaimer </w:t>
      </w:r>
      <w:r w:rsidRPr="00B01474">
        <w:rPr>
          <w:rFonts w:eastAsia="Times New Roman" w:cstheme="minorHAnsi"/>
          <w:color w:val="000000"/>
        </w:rPr>
        <w:br/>
      </w:r>
      <w:r w:rsidRPr="008259CB">
        <w:rPr>
          <w:rFonts w:eastAsia="Times New Roman" w:cstheme="minorHAnsi"/>
          <w:color w:val="000000"/>
          <w:sz w:val="20"/>
          <w:szCs w:val="20"/>
        </w:rPr>
        <w:t xml:space="preserve">This is a non-profit project developed by and controlled by the Texas Veterans Hall of Fame. Although we </w:t>
      </w:r>
      <w:proofErr w:type="gramStart"/>
      <w:r w:rsidRPr="008259CB">
        <w:rPr>
          <w:rFonts w:eastAsia="Times New Roman" w:cstheme="minorHAnsi"/>
          <w:color w:val="000000"/>
          <w:sz w:val="20"/>
          <w:szCs w:val="20"/>
        </w:rPr>
        <w:t>enter into</w:t>
      </w:r>
      <w:proofErr w:type="gramEnd"/>
      <w:r w:rsidRPr="008259CB">
        <w:rPr>
          <w:rFonts w:eastAsia="Times New Roman" w:cstheme="minorHAnsi"/>
          <w:color w:val="000000"/>
          <w:sz w:val="20"/>
          <w:szCs w:val="20"/>
        </w:rPr>
        <w:t xml:space="preserve"> collaborations with many supporting organizations, this site is not owned or operated by any Government body. All information found on this site has been obtained through fair use public contributions and compiled information from family, friends, and historians to preserve the history of Texas Veterans. We've done our best to craft a valuable and historic path to honor our Texas Veterans for their service, sacrifices and accomplishments; however, we make no claims of 100% accuracy. If you wish to submit corrections or suggestions, please contact us at </w:t>
      </w:r>
      <w:hyperlink r:id="rId6" w:history="1">
        <w:r w:rsidRPr="008259CB">
          <w:rPr>
            <w:rFonts w:eastAsia="Times New Roman" w:cstheme="minorHAnsi"/>
            <w:color w:val="0000FF"/>
            <w:sz w:val="20"/>
            <w:szCs w:val="20"/>
            <w:u w:val="single"/>
          </w:rPr>
          <w:t>info@tvhof.org</w:t>
        </w:r>
      </w:hyperlink>
    </w:p>
    <w:sectPr w:rsidR="004F4C49" w:rsidRPr="008259CB" w:rsidSect="00F349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11A"/>
    <w:rsid w:val="000933CB"/>
    <w:rsid w:val="000B5468"/>
    <w:rsid w:val="001066F3"/>
    <w:rsid w:val="00171CBC"/>
    <w:rsid w:val="00236286"/>
    <w:rsid w:val="00284313"/>
    <w:rsid w:val="002A6500"/>
    <w:rsid w:val="002C6C10"/>
    <w:rsid w:val="003961B8"/>
    <w:rsid w:val="003C6FD7"/>
    <w:rsid w:val="00432C72"/>
    <w:rsid w:val="00433C87"/>
    <w:rsid w:val="004F4C49"/>
    <w:rsid w:val="005F40E8"/>
    <w:rsid w:val="006013BD"/>
    <w:rsid w:val="00611E24"/>
    <w:rsid w:val="006F4F97"/>
    <w:rsid w:val="00763A79"/>
    <w:rsid w:val="0077611A"/>
    <w:rsid w:val="00821935"/>
    <w:rsid w:val="008259CB"/>
    <w:rsid w:val="00923151"/>
    <w:rsid w:val="009F2063"/>
    <w:rsid w:val="009F7338"/>
    <w:rsid w:val="00A02DBD"/>
    <w:rsid w:val="00B91A6E"/>
    <w:rsid w:val="00C044CB"/>
    <w:rsid w:val="00C20902"/>
    <w:rsid w:val="00C50258"/>
    <w:rsid w:val="00CE5081"/>
    <w:rsid w:val="00D2473C"/>
    <w:rsid w:val="00DC0D12"/>
    <w:rsid w:val="00E43C9F"/>
    <w:rsid w:val="00E65FDE"/>
    <w:rsid w:val="00EC32BD"/>
    <w:rsid w:val="00F34919"/>
    <w:rsid w:val="00F87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D7398"/>
  <w15:chartTrackingRefBased/>
  <w15:docId w15:val="{3EEB839D-DCCD-B54E-A2FC-ED875F07E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9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4919"/>
    <w:rPr>
      <w:color w:val="0000FF"/>
      <w:u w:val="single"/>
    </w:rPr>
  </w:style>
  <w:style w:type="character" w:styleId="FollowedHyperlink">
    <w:name w:val="FollowedHyperlink"/>
    <w:basedOn w:val="DefaultParagraphFont"/>
    <w:uiPriority w:val="99"/>
    <w:semiHidden/>
    <w:unhideWhenUsed/>
    <w:rsid w:val="00C50258"/>
    <w:rPr>
      <w:color w:val="954F72" w:themeColor="followedHyperlink"/>
      <w:u w:val="single"/>
    </w:rPr>
  </w:style>
  <w:style w:type="character" w:styleId="UnresolvedMention">
    <w:name w:val="Unresolved Mention"/>
    <w:basedOn w:val="DefaultParagraphFont"/>
    <w:uiPriority w:val="99"/>
    <w:semiHidden/>
    <w:unhideWhenUsed/>
    <w:rsid w:val="00C04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tvhof.org" TargetMode="External"/><Relationship Id="rId5" Type="http://schemas.openxmlformats.org/officeDocument/2006/relationships/hyperlink" Target="mailto:jospike@me.com" TargetMode="External"/><Relationship Id="rId4" Type="http://schemas.openxmlformats.org/officeDocument/2006/relationships/hyperlink" Target="http://www.dafhistory.af.mi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annevans/Desktop/RTF%20Prairie%20Mound%20Cemetery%20/RTF%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RTF TEMPLATE.dotx</Template>
  <TotalTime>36</TotalTime>
  <Pages>1</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Mason, Diana</cp:lastModifiedBy>
  <cp:revision>9</cp:revision>
  <dcterms:created xsi:type="dcterms:W3CDTF">2026-06-21T17:19:00Z</dcterms:created>
  <dcterms:modified xsi:type="dcterms:W3CDTF">2026-06-30T23:26:00Z</dcterms:modified>
</cp:coreProperties>
</file>